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481E7" w14:textId="03557B96" w:rsidR="0008571B" w:rsidRDefault="0008571B" w:rsidP="00651844">
      <w:pPr>
        <w:spacing w:before="200" w:after="0"/>
      </w:pPr>
      <w:r>
        <w:t xml:space="preserve">Date: </w:t>
      </w:r>
      <w:r w:rsidR="0087396B">
        <w:t>8</w:t>
      </w:r>
      <w:r>
        <w:t>/</w:t>
      </w:r>
      <w:r w:rsidR="0087396B">
        <w:t>1</w:t>
      </w:r>
      <w:r>
        <w:t>/</w:t>
      </w:r>
      <w:r w:rsidR="000506DB">
        <w:t>20</w:t>
      </w:r>
    </w:p>
    <w:p w14:paraId="5028465F" w14:textId="5E4D0924" w:rsidR="00651844" w:rsidRPr="00BC7BFA" w:rsidRDefault="00651844" w:rsidP="00651844">
      <w:pPr>
        <w:spacing w:before="200" w:after="0"/>
        <w:rPr>
          <w:rFonts w:ascii="Times New Roman" w:hAnsi="Times New Roman" w:cs="Times New Roman"/>
        </w:rPr>
      </w:pPr>
      <w:r w:rsidRPr="00BC7BFA">
        <w:rPr>
          <w:rFonts w:ascii="Times New Roman" w:hAnsi="Times New Roman" w:cs="Times New Roman"/>
        </w:rPr>
        <w:t xml:space="preserve">Title: </w:t>
      </w:r>
      <w:r w:rsidR="0087396B">
        <w:rPr>
          <w:rFonts w:ascii="Times New Roman" w:hAnsi="Times New Roman" w:cs="Times New Roman"/>
        </w:rPr>
        <w:t>Cabbage Worms!</w:t>
      </w:r>
    </w:p>
    <w:p w14:paraId="342080FB" w14:textId="2091AE1B" w:rsidR="00651844" w:rsidRPr="00BC7BFA" w:rsidRDefault="00651844" w:rsidP="00651844">
      <w:pPr>
        <w:spacing w:before="200" w:after="0"/>
        <w:rPr>
          <w:rFonts w:ascii="Times New Roman" w:hAnsi="Times New Roman" w:cs="Times New Roman"/>
        </w:rPr>
      </w:pPr>
      <w:r w:rsidRPr="00BC7BFA">
        <w:rPr>
          <w:rFonts w:ascii="Times New Roman" w:hAnsi="Times New Roman" w:cs="Times New Roman"/>
        </w:rPr>
        <w:t>Theme:</w:t>
      </w:r>
      <w:r w:rsidR="00C2333A" w:rsidRPr="00BC7BFA">
        <w:rPr>
          <w:rFonts w:ascii="Times New Roman" w:hAnsi="Times New Roman" w:cs="Times New Roman"/>
        </w:rPr>
        <w:t xml:space="preserve"> </w:t>
      </w:r>
      <w:r w:rsidR="0087396B">
        <w:rPr>
          <w:rFonts w:ascii="Times New Roman" w:hAnsi="Times New Roman" w:cs="Times New Roman"/>
        </w:rPr>
        <w:t>Don’t be fooled when Satan appears as an angel of light.</w:t>
      </w:r>
    </w:p>
    <w:p w14:paraId="5E00E82F" w14:textId="43254AF4" w:rsidR="00651844" w:rsidRPr="00BC7BFA" w:rsidRDefault="00651844" w:rsidP="00651844">
      <w:pPr>
        <w:spacing w:before="200" w:after="0"/>
        <w:rPr>
          <w:rFonts w:ascii="Times New Roman" w:hAnsi="Times New Roman" w:cs="Times New Roman"/>
        </w:rPr>
      </w:pPr>
      <w:r w:rsidRPr="00BC7BFA">
        <w:rPr>
          <w:rFonts w:ascii="Times New Roman" w:hAnsi="Times New Roman" w:cs="Times New Roman"/>
        </w:rPr>
        <w:t>Object:</w:t>
      </w:r>
      <w:r w:rsidR="00C2333A" w:rsidRPr="00BC7BFA">
        <w:rPr>
          <w:rFonts w:ascii="Times New Roman" w:hAnsi="Times New Roman" w:cs="Times New Roman"/>
        </w:rPr>
        <w:t xml:space="preserve"> </w:t>
      </w:r>
      <w:r w:rsidR="0087396B">
        <w:rPr>
          <w:rFonts w:ascii="Times New Roman" w:hAnsi="Times New Roman" w:cs="Times New Roman"/>
        </w:rPr>
        <w:t>Pictures of white cabbage butterfly, eggs laid by the butterfly, and caterpillars that hatch and infest the broccoli in my garden.  Broccoli leaf with a worm on it.</w:t>
      </w:r>
    </w:p>
    <w:p w14:paraId="28FC3C53" w14:textId="57C51132" w:rsidR="009341ED" w:rsidRDefault="00651844" w:rsidP="0007091F">
      <w:pPr>
        <w:spacing w:before="200" w:after="0"/>
        <w:rPr>
          <w:rFonts w:ascii="Times New Roman" w:hAnsi="Times New Roman" w:cs="Times New Roman"/>
        </w:rPr>
      </w:pPr>
      <w:r w:rsidRPr="00BC7BFA">
        <w:rPr>
          <w:rFonts w:ascii="Times New Roman" w:hAnsi="Times New Roman" w:cs="Times New Roman"/>
        </w:rPr>
        <w:t>Text:</w:t>
      </w:r>
      <w:r w:rsidR="00C2333A" w:rsidRPr="00BC7BFA">
        <w:rPr>
          <w:rFonts w:ascii="Times New Roman" w:hAnsi="Times New Roman" w:cs="Times New Roman"/>
        </w:rPr>
        <w:t xml:space="preserve"> </w:t>
      </w:r>
      <w:r w:rsidR="0087396B" w:rsidRPr="0087396B">
        <w:rPr>
          <w:rFonts w:ascii="Times New Roman" w:hAnsi="Times New Roman" w:cs="Times New Roman"/>
        </w:rPr>
        <w:t>2 Corinthians 11:14 NKJV - 14 And no wonder! For Satan himself transforms himself into an angel of light.</w:t>
      </w:r>
    </w:p>
    <w:p w14:paraId="050EB6F7" w14:textId="77777777" w:rsidR="0087396B" w:rsidRDefault="00055EB2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Here </w:t>
      </w:r>
      <w:r w:rsidR="0087396B">
        <w:rPr>
          <w:rFonts w:ascii="Times New Roman" w:hAnsi="Times New Roman" w:cs="Times New Roman"/>
        </w:rPr>
        <w:t xml:space="preserve">the apostle Paul is warning Christians that Satan doesn’t usually appear as an evil scary demon. </w:t>
      </w:r>
    </w:p>
    <w:p w14:paraId="7AB7F541" w14:textId="4F3DDC1D" w:rsidR="0087396B" w:rsidRDefault="0087396B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Instead, he tries to appear as a good angel of light so he can catch people off guard.</w:t>
      </w:r>
    </w:p>
    <w:p w14:paraId="133216CF" w14:textId="34E30299" w:rsidR="0087396B" w:rsidRDefault="0087396B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many have ever tried to catch a butterfly?</w:t>
      </w:r>
    </w:p>
    <w:p w14:paraId="03E76EFF" w14:textId="4C1FFCFC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Butterflies are beautiful insects, and they seem to be harmless.  </w:t>
      </w:r>
    </w:p>
    <w:p w14:paraId="02392DE3" w14:textId="3EAE7569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They don’t sting or bite and they’re usually pretty to look at, but pretty hard to catch.</w:t>
      </w:r>
    </w:p>
    <w:p w14:paraId="45DB1EA0" w14:textId="5DA2CB74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you ever caught a butterfly?</w:t>
      </w:r>
    </w:p>
    <w:p w14:paraId="4964149B" w14:textId="7C2D8FFC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Here’s a picture of a certain kind of butterfly that I always try to catch.</w:t>
      </w:r>
      <w:r w:rsidR="004C35AC">
        <w:rPr>
          <w:rFonts w:ascii="Times New Roman" w:hAnsi="Times New Roman" w:cs="Times New Roman"/>
        </w:rPr>
        <w:t xml:space="preserve">  [Show picture.]</w:t>
      </w:r>
    </w:p>
    <w:p w14:paraId="703931BB" w14:textId="7263A435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keep a net out by my garden, and if I see one of these butterflies come near my garden, I try to catch it in the net.</w:t>
      </w:r>
    </w:p>
    <w:p w14:paraId="739F8561" w14:textId="598FA7D5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 far this year, I have only caught one, and when I caught it, I killed it, and I’m going to tell you why.</w:t>
      </w:r>
    </w:p>
    <w:p w14:paraId="77268712" w14:textId="3C04A4F9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particular butterfly is called the white cabbage butterfly.</w:t>
      </w:r>
    </w:p>
    <w:p w14:paraId="1939B71B" w14:textId="533B551C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 is white or pale yellow, and it has black spots on its wings</w:t>
      </w:r>
      <w:r w:rsidR="004C35AC">
        <w:rPr>
          <w:rFonts w:ascii="Times New Roman" w:hAnsi="Times New Roman" w:cs="Times New Roman"/>
        </w:rPr>
        <w:t>. [Point out spots.]</w:t>
      </w:r>
    </w:p>
    <w:p w14:paraId="6F78018D" w14:textId="75BA2932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I don’t have any cabbage in my garden, but I do have broccoli.</w:t>
      </w:r>
    </w:p>
    <w:p w14:paraId="313967D9" w14:textId="7223054E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 if this butterfly can’t find cabbage, it likes broccoli just as much.</w:t>
      </w:r>
    </w:p>
    <w:p w14:paraId="448F72C8" w14:textId="11446355" w:rsidR="00C20234" w:rsidRDefault="00C2023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butterfly lands on the broccoli leaves and lays eggs on the leaves.</w:t>
      </w:r>
    </w:p>
    <w:p w14:paraId="07A3699B" w14:textId="59B355FC" w:rsidR="00470A7A" w:rsidRDefault="00470A7A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Look at this picture.  Can you see the little yellow eggs that the butterfly laid on this leaf?</w:t>
      </w:r>
    </w:p>
    <w:p w14:paraId="4FF6782B" w14:textId="1CC9CDB7" w:rsidR="00470A7A" w:rsidRDefault="00470A7A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 you know what hatches out of those eggs?  Little worms with a giant appetite.</w:t>
      </w:r>
    </w:p>
    <w:p w14:paraId="32372D1F" w14:textId="4DC0F64D" w:rsidR="00B50856" w:rsidRDefault="00B50856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Look at this broccoli leaf.  Can you see a little worm on it?</w:t>
      </w:r>
    </w:p>
    <w:p w14:paraId="04E59C2F" w14:textId="317D6277" w:rsidR="00470A7A" w:rsidRDefault="00470A7A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These little worms turn into caterpillars and eat holes in all of the leaves and get bigger and bigger.</w:t>
      </w:r>
    </w:p>
    <w:p w14:paraId="5B904CE0" w14:textId="3CFAD4AF" w:rsidR="00470A7A" w:rsidRDefault="00470A7A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And then they get into the broccoli head, the part that you eat, and they start eating that!  </w:t>
      </w:r>
    </w:p>
    <w:p w14:paraId="7DBE2040" w14:textId="5666A824" w:rsidR="00470A7A" w:rsidRDefault="00470A7A" w:rsidP="0007091F">
      <w:pPr>
        <w:spacing w:before="200"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So</w:t>
      </w:r>
      <w:proofErr w:type="gramEnd"/>
      <w:r>
        <w:rPr>
          <w:rFonts w:ascii="Times New Roman" w:hAnsi="Times New Roman" w:cs="Times New Roman"/>
        </w:rPr>
        <w:t xml:space="preserve"> when you harvest the broccoli head and bring it in the house to eat it, it’s all full of worms!</w:t>
      </w:r>
    </w:p>
    <w:p w14:paraId="3B4D632A" w14:textId="0A66257C" w:rsidR="00470A7A" w:rsidRDefault="00470A7A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Here’s the only head of broccoli I got out of the garden this year.  </w:t>
      </w:r>
    </w:p>
    <w:p w14:paraId="0BB8C7D7" w14:textId="7EEFCFD0" w:rsidR="00470A7A" w:rsidRDefault="00470A7A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planted 12 broccoli plants and only three are left.  The other 9 were totally infested with caterpillar worms.  </w:t>
      </w:r>
      <w:proofErr w:type="gramStart"/>
      <w:r>
        <w:rPr>
          <w:rFonts w:ascii="Times New Roman" w:hAnsi="Times New Roman" w:cs="Times New Roman"/>
        </w:rPr>
        <w:t>So</w:t>
      </w:r>
      <w:proofErr w:type="gramEnd"/>
      <w:r>
        <w:rPr>
          <w:rFonts w:ascii="Times New Roman" w:hAnsi="Times New Roman" w:cs="Times New Roman"/>
        </w:rPr>
        <w:t xml:space="preserve"> I killed all the worms I could with my fingers and I stomped on the broccoli heads to kill the worms in them and I threw the whole mess on the mulch pile.</w:t>
      </w:r>
      <w:r w:rsidR="00B50856">
        <w:rPr>
          <w:rFonts w:ascii="Times New Roman" w:hAnsi="Times New Roman" w:cs="Times New Roman"/>
        </w:rPr>
        <w:t xml:space="preserve">  What a disappointment!</w:t>
      </w:r>
    </w:p>
    <w:p w14:paraId="51046AAD" w14:textId="41C36654" w:rsidR="00B50856" w:rsidRDefault="00B50856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Now you know why I killed the cabbage butterfly.</w:t>
      </w:r>
    </w:p>
    <w:p w14:paraId="00398DDE" w14:textId="378E8303" w:rsidR="00B50856" w:rsidRDefault="00B50856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</w:t>
      </w:r>
      <w:r w:rsidR="00B1095C">
        <w:rPr>
          <w:rFonts w:ascii="Times New Roman" w:hAnsi="Times New Roman" w:cs="Times New Roman"/>
        </w:rPr>
        <w:t>reminds me of Satan and how he tempts us to sin</w:t>
      </w:r>
      <w:r w:rsidR="004C35AC">
        <w:rPr>
          <w:rFonts w:ascii="Times New Roman" w:hAnsi="Times New Roman" w:cs="Times New Roman"/>
        </w:rPr>
        <w:t xml:space="preserve"> and disobey God.</w:t>
      </w:r>
    </w:p>
    <w:p w14:paraId="29C40D80" w14:textId="74651D1F" w:rsidR="00B1095C" w:rsidRDefault="00B1095C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 tries to make sin look like the butterfly instead of the caterpillar.</w:t>
      </w:r>
    </w:p>
    <w:p w14:paraId="661B137D" w14:textId="1F45BD60" w:rsidR="00B1095C" w:rsidRDefault="00B1095C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 says, you don’t have to listen to God and obey what He says.</w:t>
      </w:r>
    </w:p>
    <w:p w14:paraId="517EDAA0" w14:textId="4DE8256E" w:rsidR="00B1095C" w:rsidRDefault="00B1095C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can do whatever you feel like; you can spread your wings like a butterfly and go wherever you want to go.</w:t>
      </w:r>
      <w:r w:rsidR="00742BD9">
        <w:rPr>
          <w:rFonts w:ascii="Times New Roman" w:hAnsi="Times New Roman" w:cs="Times New Roman"/>
        </w:rPr>
        <w:t xml:space="preserve">  </w:t>
      </w:r>
      <w:r w:rsidR="004C07A7">
        <w:rPr>
          <w:rFonts w:ascii="Times New Roman" w:hAnsi="Times New Roman" w:cs="Times New Roman"/>
        </w:rPr>
        <w:t>Follow me and y</w:t>
      </w:r>
      <w:r w:rsidR="00742BD9">
        <w:rPr>
          <w:rFonts w:ascii="Times New Roman" w:hAnsi="Times New Roman" w:cs="Times New Roman"/>
        </w:rPr>
        <w:t xml:space="preserve">ou can be free to do what </w:t>
      </w:r>
      <w:r w:rsidR="00742BD9" w:rsidRPr="004C35AC">
        <w:rPr>
          <w:rFonts w:ascii="Times New Roman" w:hAnsi="Times New Roman" w:cs="Times New Roman"/>
          <w:u w:val="single"/>
        </w:rPr>
        <w:t>you</w:t>
      </w:r>
      <w:r w:rsidR="00742BD9">
        <w:rPr>
          <w:rFonts w:ascii="Times New Roman" w:hAnsi="Times New Roman" w:cs="Times New Roman"/>
        </w:rPr>
        <w:t xml:space="preserve"> want</w:t>
      </w:r>
      <w:r w:rsidR="004C07A7">
        <w:rPr>
          <w:rFonts w:ascii="Times New Roman" w:hAnsi="Times New Roman" w:cs="Times New Roman"/>
        </w:rPr>
        <w:t xml:space="preserve"> to do</w:t>
      </w:r>
      <w:r w:rsidR="00742BD9">
        <w:rPr>
          <w:rFonts w:ascii="Times New Roman" w:hAnsi="Times New Roman" w:cs="Times New Roman"/>
        </w:rPr>
        <w:t>.</w:t>
      </w:r>
    </w:p>
    <w:p w14:paraId="5317BC48" w14:textId="7B4C1E04" w:rsidR="00742BD9" w:rsidRDefault="00742BD9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But you know what happens when we rebel against God</w:t>
      </w:r>
      <w:r w:rsidR="004C07A7">
        <w:rPr>
          <w:rFonts w:ascii="Times New Roman" w:hAnsi="Times New Roman" w:cs="Times New Roman"/>
        </w:rPr>
        <w:t>?</w:t>
      </w:r>
    </w:p>
    <w:p w14:paraId="4D71AC0F" w14:textId="32288ABF" w:rsidR="00742BD9" w:rsidRDefault="00742BD9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become like the caterpillar that ruins the broccoli</w:t>
      </w:r>
      <w:r w:rsidR="004C07A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we end up on the mulch pile instead of the dinner table.  </w:t>
      </w:r>
    </w:p>
    <w:p w14:paraId="5140A9BA" w14:textId="53A87265" w:rsidR="00742BD9" w:rsidRDefault="00742BD9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 disappointment to God!</w:t>
      </w:r>
    </w:p>
    <w:p w14:paraId="3DBAC263" w14:textId="2109BC5A" w:rsidR="00742BD9" w:rsidRDefault="00742BD9" w:rsidP="0007091F">
      <w:pPr>
        <w:spacing w:before="200"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So</w:t>
      </w:r>
      <w:proofErr w:type="gramEnd"/>
      <w:r>
        <w:rPr>
          <w:rFonts w:ascii="Times New Roman" w:hAnsi="Times New Roman" w:cs="Times New Roman"/>
        </w:rPr>
        <w:t xml:space="preserve"> don’t be fooled when Satan tries to make sin look good.</w:t>
      </w:r>
    </w:p>
    <w:p w14:paraId="64EFE778" w14:textId="27EE9579" w:rsidR="004C07A7" w:rsidRDefault="004C07A7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we follow Jesus, and love Him and trust Him and obey Him, when He comes back, He’ll take us to His Father’s house instead of the mulch pile.</w:t>
      </w:r>
    </w:p>
    <w:p w14:paraId="7138B7C3" w14:textId="027F920C" w:rsidR="004C07A7" w:rsidRDefault="004C07A7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many </w:t>
      </w:r>
      <w:proofErr w:type="gramStart"/>
      <w:r>
        <w:rPr>
          <w:rFonts w:ascii="Times New Roman" w:hAnsi="Times New Roman" w:cs="Times New Roman"/>
        </w:rPr>
        <w:t>want</w:t>
      </w:r>
      <w:proofErr w:type="gramEnd"/>
      <w:r>
        <w:rPr>
          <w:rFonts w:ascii="Times New Roman" w:hAnsi="Times New Roman" w:cs="Times New Roman"/>
        </w:rPr>
        <w:t xml:space="preserve"> to follow Jesus all the way to the kingdom of God?</w:t>
      </w:r>
    </w:p>
    <w:p w14:paraId="73127DD8" w14:textId="2772BD1C" w:rsidR="00556CB4" w:rsidRDefault="00556CB4" w:rsidP="0007091F">
      <w:pPr>
        <w:spacing w:before="200" w:after="0"/>
        <w:rPr>
          <w:rFonts w:ascii="Times New Roman" w:hAnsi="Times New Roman" w:cs="Times New Roman"/>
        </w:rPr>
      </w:pPr>
    </w:p>
    <w:p w14:paraId="77CDAC77" w14:textId="285E5482" w:rsidR="00556CB4" w:rsidRDefault="00556C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DCBBB2" w14:textId="29596315" w:rsidR="00556CB4" w:rsidRDefault="00556CB4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3AF172" wp14:editId="0D8970F2">
            <wp:extent cx="5943600" cy="44494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26FF" w14:textId="70406B99" w:rsidR="00B1095C" w:rsidRDefault="00B1095C" w:rsidP="0007091F">
      <w:pPr>
        <w:spacing w:before="200" w:after="0"/>
        <w:rPr>
          <w:rFonts w:ascii="Times New Roman" w:hAnsi="Times New Roman" w:cs="Times New Roman"/>
        </w:rPr>
      </w:pPr>
    </w:p>
    <w:p w14:paraId="726CD2B3" w14:textId="4DF52109" w:rsidR="0032375F" w:rsidRDefault="0032375F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11B733" wp14:editId="62180142">
            <wp:extent cx="5943600" cy="3815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2ADD" w14:textId="4D2CF5BA" w:rsidR="0032375F" w:rsidRDefault="0032375F" w:rsidP="0007091F">
      <w:pPr>
        <w:spacing w:before="200" w:after="0"/>
        <w:rPr>
          <w:rFonts w:ascii="Times New Roman" w:hAnsi="Times New Roman" w:cs="Times New Roman"/>
        </w:rPr>
      </w:pPr>
    </w:p>
    <w:p w14:paraId="50DBC37A" w14:textId="4B987B16" w:rsidR="0032375F" w:rsidRDefault="0032375F" w:rsidP="0007091F">
      <w:pPr>
        <w:spacing w:before="20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B6D030" wp14:editId="4A195F30">
            <wp:extent cx="5943600" cy="3817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75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DD1EB" w14:textId="77777777" w:rsidR="00277F6D" w:rsidRDefault="00277F6D" w:rsidP="00651844">
      <w:pPr>
        <w:spacing w:after="0" w:line="240" w:lineRule="auto"/>
      </w:pPr>
      <w:r>
        <w:separator/>
      </w:r>
    </w:p>
  </w:endnote>
  <w:endnote w:type="continuationSeparator" w:id="0">
    <w:p w14:paraId="1C9B37C2" w14:textId="77777777" w:rsidR="00277F6D" w:rsidRDefault="00277F6D" w:rsidP="00651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2366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4A6D69" w14:textId="77777777" w:rsidR="00651844" w:rsidRDefault="006518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6C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F540492" w14:textId="77777777" w:rsidR="00651844" w:rsidRPr="00651844" w:rsidRDefault="00651844" w:rsidP="00651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F36D2" w14:textId="77777777" w:rsidR="00277F6D" w:rsidRDefault="00277F6D" w:rsidP="00651844">
      <w:pPr>
        <w:spacing w:after="0" w:line="240" w:lineRule="auto"/>
      </w:pPr>
      <w:r>
        <w:separator/>
      </w:r>
    </w:p>
  </w:footnote>
  <w:footnote w:type="continuationSeparator" w:id="0">
    <w:p w14:paraId="43E40963" w14:textId="77777777" w:rsidR="00277F6D" w:rsidRDefault="00277F6D" w:rsidP="00651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7C277" w14:textId="77777777" w:rsidR="00651844" w:rsidRDefault="00651844" w:rsidP="00651844">
    <w:pPr>
      <w:pStyle w:val="Header"/>
      <w:jc w:val="center"/>
    </w:pPr>
    <w:r>
      <w:t>Children’s Sermon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3A"/>
    <w:rsid w:val="00020515"/>
    <w:rsid w:val="00020D42"/>
    <w:rsid w:val="00021DC8"/>
    <w:rsid w:val="000224C8"/>
    <w:rsid w:val="0002469C"/>
    <w:rsid w:val="0002644D"/>
    <w:rsid w:val="000506DB"/>
    <w:rsid w:val="00053CE4"/>
    <w:rsid w:val="00055EB2"/>
    <w:rsid w:val="0005673F"/>
    <w:rsid w:val="0007091F"/>
    <w:rsid w:val="00076DC1"/>
    <w:rsid w:val="0008571B"/>
    <w:rsid w:val="00085971"/>
    <w:rsid w:val="000A42D8"/>
    <w:rsid w:val="000A7523"/>
    <w:rsid w:val="000B5745"/>
    <w:rsid w:val="00102F6B"/>
    <w:rsid w:val="00107F2A"/>
    <w:rsid w:val="00156D4F"/>
    <w:rsid w:val="001860C4"/>
    <w:rsid w:val="001A690B"/>
    <w:rsid w:val="001B26DD"/>
    <w:rsid w:val="001E6C15"/>
    <w:rsid w:val="002166F4"/>
    <w:rsid w:val="00223D4B"/>
    <w:rsid w:val="00225C56"/>
    <w:rsid w:val="00277F6D"/>
    <w:rsid w:val="00291CFD"/>
    <w:rsid w:val="002C2F4C"/>
    <w:rsid w:val="002D50A7"/>
    <w:rsid w:val="0032375F"/>
    <w:rsid w:val="00324A74"/>
    <w:rsid w:val="00331C9C"/>
    <w:rsid w:val="00342686"/>
    <w:rsid w:val="003572B5"/>
    <w:rsid w:val="00364F44"/>
    <w:rsid w:val="00383E1F"/>
    <w:rsid w:val="003A5538"/>
    <w:rsid w:val="003C3B98"/>
    <w:rsid w:val="003F79C1"/>
    <w:rsid w:val="00470A7A"/>
    <w:rsid w:val="004A126D"/>
    <w:rsid w:val="004A3AA4"/>
    <w:rsid w:val="004C07A7"/>
    <w:rsid w:val="004C35AC"/>
    <w:rsid w:val="004F0B40"/>
    <w:rsid w:val="00534F67"/>
    <w:rsid w:val="00536AEC"/>
    <w:rsid w:val="005536CC"/>
    <w:rsid w:val="00556CB4"/>
    <w:rsid w:val="005637A5"/>
    <w:rsid w:val="00564C1A"/>
    <w:rsid w:val="00576F75"/>
    <w:rsid w:val="005C4645"/>
    <w:rsid w:val="00604F02"/>
    <w:rsid w:val="00621946"/>
    <w:rsid w:val="00645EDE"/>
    <w:rsid w:val="00650357"/>
    <w:rsid w:val="00651844"/>
    <w:rsid w:val="00670A7E"/>
    <w:rsid w:val="00681B21"/>
    <w:rsid w:val="00685B4F"/>
    <w:rsid w:val="006A3B95"/>
    <w:rsid w:val="006D7A13"/>
    <w:rsid w:val="007027EA"/>
    <w:rsid w:val="00711B5F"/>
    <w:rsid w:val="00742BD9"/>
    <w:rsid w:val="007810B0"/>
    <w:rsid w:val="00783CAA"/>
    <w:rsid w:val="007A7ED8"/>
    <w:rsid w:val="007F47CC"/>
    <w:rsid w:val="007F7616"/>
    <w:rsid w:val="00802868"/>
    <w:rsid w:val="00820CFD"/>
    <w:rsid w:val="00821D76"/>
    <w:rsid w:val="00844F34"/>
    <w:rsid w:val="0087130D"/>
    <w:rsid w:val="0087396B"/>
    <w:rsid w:val="008A0FE0"/>
    <w:rsid w:val="008A6664"/>
    <w:rsid w:val="009007D7"/>
    <w:rsid w:val="009341ED"/>
    <w:rsid w:val="00937EA7"/>
    <w:rsid w:val="00960203"/>
    <w:rsid w:val="009A41C2"/>
    <w:rsid w:val="009A43B8"/>
    <w:rsid w:val="009C2C6C"/>
    <w:rsid w:val="00A206CD"/>
    <w:rsid w:val="00A70A48"/>
    <w:rsid w:val="00A74C22"/>
    <w:rsid w:val="00AA3AF0"/>
    <w:rsid w:val="00AB73FC"/>
    <w:rsid w:val="00AC5B0A"/>
    <w:rsid w:val="00AE1184"/>
    <w:rsid w:val="00AE389F"/>
    <w:rsid w:val="00B02C4B"/>
    <w:rsid w:val="00B1095C"/>
    <w:rsid w:val="00B11AFB"/>
    <w:rsid w:val="00B50856"/>
    <w:rsid w:val="00B6734E"/>
    <w:rsid w:val="00BB737F"/>
    <w:rsid w:val="00BC35ED"/>
    <w:rsid w:val="00BC7BFA"/>
    <w:rsid w:val="00BE2A48"/>
    <w:rsid w:val="00C06233"/>
    <w:rsid w:val="00C20234"/>
    <w:rsid w:val="00C2333A"/>
    <w:rsid w:val="00C46081"/>
    <w:rsid w:val="00C5468A"/>
    <w:rsid w:val="00CA0FCB"/>
    <w:rsid w:val="00CB34AB"/>
    <w:rsid w:val="00CD46C1"/>
    <w:rsid w:val="00CD56A9"/>
    <w:rsid w:val="00CE7CA3"/>
    <w:rsid w:val="00CF4E94"/>
    <w:rsid w:val="00D06909"/>
    <w:rsid w:val="00D556B9"/>
    <w:rsid w:val="00D75219"/>
    <w:rsid w:val="00DA674F"/>
    <w:rsid w:val="00DB2DD7"/>
    <w:rsid w:val="00E0573F"/>
    <w:rsid w:val="00E75E1E"/>
    <w:rsid w:val="00E93ED8"/>
    <w:rsid w:val="00EA3801"/>
    <w:rsid w:val="00EB538A"/>
    <w:rsid w:val="00EF0976"/>
    <w:rsid w:val="00EF5BA3"/>
    <w:rsid w:val="00F53498"/>
    <w:rsid w:val="00F65443"/>
    <w:rsid w:val="00FC04D8"/>
    <w:rsid w:val="00FC6951"/>
    <w:rsid w:val="00FD449F"/>
    <w:rsid w:val="00FF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9E395"/>
  <w15:docId w15:val="{9CC8B229-C26E-49B6-A8B1-0C8B65D0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844"/>
  </w:style>
  <w:style w:type="paragraph" w:styleId="Footer">
    <w:name w:val="footer"/>
    <w:basedOn w:val="Normal"/>
    <w:link w:val="FooterChar"/>
    <w:uiPriority w:val="99"/>
    <w:unhideWhenUsed/>
    <w:rsid w:val="006518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844"/>
  </w:style>
  <w:style w:type="paragraph" w:styleId="BalloonText">
    <w:name w:val="Balloon Text"/>
    <w:basedOn w:val="Normal"/>
    <w:link w:val="BalloonTextChar"/>
    <w:uiPriority w:val="99"/>
    <w:semiHidden/>
    <w:unhideWhenUsed/>
    <w:rsid w:val="000246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6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00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Children's%20Serm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0CB31-FC27-43E1-A9C7-7606F5E0E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Children's Sermon.dotx</Template>
  <TotalTime>513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Kenneth McNulty</cp:lastModifiedBy>
  <cp:revision>5</cp:revision>
  <cp:lastPrinted>2020-07-11T12:58:00Z</cp:lastPrinted>
  <dcterms:created xsi:type="dcterms:W3CDTF">2020-08-01T03:34:00Z</dcterms:created>
  <dcterms:modified xsi:type="dcterms:W3CDTF">2020-08-29T22:24:00Z</dcterms:modified>
</cp:coreProperties>
</file>